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4B" w:rsidRDefault="00B048D9" w:rsidP="00525F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8A3CD" wp14:editId="34F0C292">
                <wp:simplePos x="0" y="0"/>
                <wp:positionH relativeFrom="margin">
                  <wp:posOffset>7216140</wp:posOffset>
                </wp:positionH>
                <wp:positionV relativeFrom="margin">
                  <wp:posOffset>238125</wp:posOffset>
                </wp:positionV>
                <wp:extent cx="2491740" cy="102870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1740" cy="1028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F4B" w:rsidRPr="00B048D9" w:rsidRDefault="00525F4B" w:rsidP="00525F4B">
                            <w:pPr>
                              <w:suppressOverlap/>
                              <w:rPr>
                                <w:b/>
                                <w:color w:val="365F91" w:themeColor="accent1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06A1A" w:rsidRPr="00B048D9" w:rsidRDefault="00106A1A" w:rsidP="00106A1A">
                            <w:pPr>
                              <w:suppressOverlap/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106A1A" w:rsidRPr="00B048D9" w:rsidRDefault="00106A1A" w:rsidP="00106A1A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48D9">
                              <w:rPr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</w:p>
                          <w:p w:rsidR="00C05BCF" w:rsidRDefault="00C05B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568.2pt;margin-top:18.75pt;width:196.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" fillcolor="#4f81bd [3204]" stroked="f">
                <v:fill color2="#b8cce4 [1300]" focusposition=",1" focussize="" focus="100%" type="gradientRadial">
                  <o:fill v:ext="view" type="gradientCenter"/>
                </v:fill>
                <v:textbox>
                  <w:txbxContent>
                    <w:p w:rsidR="00525F4B" w:rsidRPr="00B048D9" w:rsidRDefault="00525F4B" w:rsidP="00525F4B">
                      <w:pPr>
                        <w:suppressOverlap/>
                        <w:rPr>
                          <w:b/>
                          <w:color w:val="365F91" w:themeColor="accent1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06A1A" w:rsidRPr="00B048D9" w:rsidRDefault="00106A1A" w:rsidP="00106A1A">
                      <w:pPr>
                        <w:suppressOverlap/>
                        <w:jc w:val="center"/>
                        <w:rPr>
                          <w:b/>
                          <w:color w:val="365F91" w:themeColor="accent1" w:themeShade="B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106A1A" w:rsidRPr="00B048D9" w:rsidRDefault="00106A1A" w:rsidP="00106A1A">
                      <w:pPr>
                        <w:suppressOverlap/>
                        <w:jc w:val="center"/>
                        <w:rPr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48D9">
                        <w:rPr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</w:p>
                    <w:p w:rsidR="00C05BCF" w:rsidRDefault="00C05BCF"/>
                  </w:txbxContent>
                </v:textbox>
                <w10:wrap anchorx="margin" anchory="margin"/>
              </v:rect>
            </w:pict>
          </mc:Fallback>
        </mc:AlternateContent>
      </w:r>
      <w:r w:rsidR="00733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F4B" w:rsidRDefault="00797841" w:rsidP="00525F4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2494A" wp14:editId="76C28215">
                <wp:simplePos x="0" y="0"/>
                <wp:positionH relativeFrom="page">
                  <wp:posOffset>3857625</wp:posOffset>
                </wp:positionH>
                <wp:positionV relativeFrom="margin">
                  <wp:posOffset>381000</wp:posOffset>
                </wp:positionV>
                <wp:extent cx="3324225" cy="2895600"/>
                <wp:effectExtent l="0" t="0" r="952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89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AE2" w:rsidRPr="00733F91" w:rsidRDefault="00D00AE2" w:rsidP="00D00AE2">
                            <w:pPr>
                              <w:pStyle w:val="BrochureCop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правильно пользоваться физкультурным оборудованием; </w:t>
                            </w:r>
                          </w:p>
                          <w:p w:rsidR="00D00AE2" w:rsidRPr="00733F91" w:rsidRDefault="00D00AE2" w:rsidP="00D00AE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реагировать на сигналы «беги», «лови», «стой» и др.;</w:t>
                            </w:r>
                          </w:p>
                          <w:p w:rsidR="00D00AE2" w:rsidRPr="00733F91" w:rsidRDefault="00D00AE2" w:rsidP="00D00AE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соблюдать правила в подвижных играх;</w:t>
                            </w:r>
                          </w:p>
                          <w:p w:rsidR="00D00AE2" w:rsidRPr="00D00AE2" w:rsidRDefault="00D00AE2" w:rsidP="00D00AE2">
                            <w:pPr>
                              <w:pStyle w:val="BrochureCopy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проявлять самостоятельность и творчество при выполнении физических упражнений, в подвижных</w:t>
                            </w:r>
                            <w:r w:rsidRPr="00D00AE2">
                              <w:rPr>
                                <w:sz w:val="24"/>
                                <w:szCs w:val="24"/>
                              </w:rPr>
                              <w:t xml:space="preserve"> играх.</w:t>
                            </w:r>
                          </w:p>
                          <w:p w:rsidR="00C05BCF" w:rsidRDefault="00C05BCF">
                            <w:pPr>
                              <w:pStyle w:val="WebSiteAddress"/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03.75pt;margin-top:30pt;width:261.75pt;height:22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" fillcolor="#4f81bd [3204]" stroked="f">
                <v:fill opacity="0" color2="#b8cce4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p w:rsidR="00D00AE2" w:rsidRPr="00733F91" w:rsidRDefault="00D00AE2" w:rsidP="00D00AE2">
                      <w:pPr>
                        <w:pStyle w:val="BrochureCopy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правильно пользоваться физкультурным оборудованием; </w:t>
                      </w:r>
                    </w:p>
                    <w:p w:rsidR="00D00AE2" w:rsidRPr="00733F91" w:rsidRDefault="00D00AE2" w:rsidP="00D00AE2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реагировать на сигналы «беги», «лови», «стой» и др.;</w:t>
                      </w:r>
                    </w:p>
                    <w:p w:rsidR="00D00AE2" w:rsidRPr="00733F91" w:rsidRDefault="00D00AE2" w:rsidP="00D00AE2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соблюдать правила в подвижных играх;</w:t>
                      </w:r>
                    </w:p>
                    <w:p w:rsidR="00D00AE2" w:rsidRPr="00D00AE2" w:rsidRDefault="00D00AE2" w:rsidP="00D00AE2">
                      <w:pPr>
                        <w:pStyle w:val="BrochureCopy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проявлять самостоятельность и творчество при выполнении физических упражнений, в подвижных</w:t>
                      </w:r>
                      <w:r w:rsidRPr="00D00AE2">
                        <w:rPr>
                          <w:sz w:val="24"/>
                          <w:szCs w:val="24"/>
                        </w:rPr>
                        <w:t xml:space="preserve"> играх.</w:t>
                      </w:r>
                    </w:p>
                    <w:p w:rsidR="00C05BCF" w:rsidRDefault="00C05BCF">
                      <w:pPr>
                        <w:pStyle w:val="WebSiteAddress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25F4B" w:rsidRDefault="00B048D9" w:rsidP="00525F4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741295" cy="6408420"/>
                <wp:effectExtent l="0" t="7620" r="1905" b="381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295" cy="64084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Pr="00733F91" w:rsidRDefault="00904E98" w:rsidP="00904E98">
                            <w:pPr>
                              <w:pStyle w:val="BrochureCopy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  <w:t>Что ребенок должен уметь делать к 4 годам?</w:t>
                            </w:r>
                          </w:p>
                          <w:p w:rsidR="00904E98" w:rsidRPr="00733F91" w:rsidRDefault="00D00AE2" w:rsidP="00D00AE2">
                            <w:pPr>
                              <w:pStyle w:val="BrochureCopy"/>
                              <w:numPr>
                                <w:ilvl w:val="0"/>
                                <w:numId w:val="4"/>
                              </w:numPr>
                              <w:ind w:left="567" w:hanging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ходить и бегать свободно, не </w:t>
                            </w:r>
                            <w:r w:rsidR="00904E98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шаркая ногами, не опуская голову, сохраняя перекрестную координацию движений рук и ног;</w:t>
                            </w:r>
                          </w:p>
                          <w:p w:rsidR="00904E98" w:rsidRPr="00733F91" w:rsidRDefault="00904E98" w:rsidP="00D00AE2">
                            <w:pPr>
                              <w:pStyle w:val="BrochureCopy"/>
                              <w:numPr>
                                <w:ilvl w:val="0"/>
                                <w:numId w:val="4"/>
                              </w:numPr>
                              <w:ind w:left="567" w:hanging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сохранять правильную осанку в положениях сидя, стоя, в движении, при выполнении упражнений в равновесии;</w:t>
                            </w:r>
                          </w:p>
                          <w:p w:rsidR="00904E98" w:rsidRPr="00733F91" w:rsidRDefault="00904E98" w:rsidP="00D00AE2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 w:hanging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соблюдать элементарные правила, согласовывать движения, ориентироваться в пространстве;</w:t>
                            </w:r>
                          </w:p>
                          <w:p w:rsidR="00D00AE2" w:rsidRPr="00733F91" w:rsidRDefault="00904E98" w:rsidP="00D00AE2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 w:hanging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выполнять разнообразные виды основны</w:t>
                            </w:r>
                            <w:r w:rsidR="00D00AE2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х</w:t>
                            </w: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движени</w:t>
                            </w:r>
                            <w:r w:rsidR="00D00AE2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й</w:t>
                            </w:r>
                            <w:r w:rsidR="00C13F8D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D00AE2" w:rsidRPr="00733F91" w:rsidRDefault="00D00AE2" w:rsidP="00C13F8D">
                            <w:pPr>
                              <w:pStyle w:val="a9"/>
                              <w:spacing w:after="0"/>
                              <w:ind w:left="567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лазать</w:t>
                            </w:r>
                            <w:r w:rsidR="00904E98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полза</w:t>
                            </w: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ть, прыгать</w:t>
                            </w:r>
                            <w:r w:rsidR="00C13F8D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бегать</w:t>
                            </w:r>
                            <w:r w:rsidR="00904E98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; </w:t>
                            </w:r>
                          </w:p>
                          <w:p w:rsidR="00904E98" w:rsidRPr="00733F91" w:rsidRDefault="00D00AE2" w:rsidP="00D00AE2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 w:hanging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проявлять </w:t>
                            </w:r>
                            <w:r w:rsidR="00904E98"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ловкость, выр</w:t>
                            </w: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азительность и красоту движений;</w:t>
                            </w:r>
                          </w:p>
                          <w:p w:rsidR="00904E98" w:rsidRPr="00733F91" w:rsidRDefault="00904E98" w:rsidP="00D00AE2">
                            <w:pPr>
                              <w:pStyle w:val="BrochureCopy"/>
                              <w:numPr>
                                <w:ilvl w:val="0"/>
                                <w:numId w:val="4"/>
                              </w:numPr>
                              <w:ind w:left="567" w:hanging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энергично отталкиваться двумя ногами и правильно приземляться в прыжках</w:t>
                            </w:r>
                          </w:p>
                          <w:p w:rsidR="00904E98" w:rsidRPr="00D00AE2" w:rsidRDefault="00904E98" w:rsidP="00D00AE2">
                            <w:pPr>
                              <w:pStyle w:val="BrochureCopy"/>
                              <w:numPr>
                                <w:ilvl w:val="0"/>
                                <w:numId w:val="4"/>
                              </w:numPr>
                              <w:ind w:left="567" w:hanging="720"/>
                              <w:rPr>
                                <w:sz w:val="24"/>
                                <w:szCs w:val="24"/>
                              </w:rPr>
                            </w:pPr>
                            <w:r w:rsidRPr="00733F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энергично отталкивать мячи при катании, бросании; ловить</w:t>
                            </w:r>
                            <w:r w:rsidRPr="00D00AE2">
                              <w:rPr>
                                <w:sz w:val="24"/>
                                <w:szCs w:val="24"/>
                              </w:rPr>
                              <w:t xml:space="preserve"> мяч двумя руками одновременно</w:t>
                            </w:r>
                          </w:p>
                          <w:p w:rsidR="00D00AE2" w:rsidRDefault="00D00A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0;margin-top:0;width:215.85pt;height:504.6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:rsidR="00C05BCF" w:rsidRPr="00733F91" w:rsidRDefault="00904E98" w:rsidP="00904E98">
                      <w:pPr>
                        <w:pStyle w:val="BrochureCopy"/>
                        <w:jc w:val="center"/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</w:pPr>
                      <w:r w:rsidRPr="00733F91">
                        <w:rPr>
                          <w:rFonts w:ascii="Comic Sans MS" w:hAnsi="Comic Sans MS"/>
                          <w:b/>
                          <w:i/>
                          <w:sz w:val="32"/>
                          <w:szCs w:val="32"/>
                        </w:rPr>
                        <w:t>Что ребенок должен уметь делать к 4 годам?</w:t>
                      </w:r>
                    </w:p>
                    <w:p w:rsidR="00904E98" w:rsidRPr="00733F91" w:rsidRDefault="00D00AE2" w:rsidP="00D00AE2">
                      <w:pPr>
                        <w:pStyle w:val="BrochureCopy"/>
                        <w:numPr>
                          <w:ilvl w:val="0"/>
                          <w:numId w:val="4"/>
                        </w:numPr>
                        <w:ind w:left="567" w:hanging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ходить и бегать свободно, не </w:t>
                      </w:r>
                      <w:r w:rsidR="00904E98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шаркая ногами, не опуская голову, сохраняя перекрестную координацию движений рук и ног;</w:t>
                      </w:r>
                    </w:p>
                    <w:p w:rsidR="00904E98" w:rsidRPr="00733F91" w:rsidRDefault="00904E98" w:rsidP="00D00AE2">
                      <w:pPr>
                        <w:pStyle w:val="BrochureCopy"/>
                        <w:numPr>
                          <w:ilvl w:val="0"/>
                          <w:numId w:val="4"/>
                        </w:numPr>
                        <w:ind w:left="567" w:hanging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сохранять правильную осанку в положениях сидя, стоя, в движении, при выполнении упражнений в равновесии;</w:t>
                      </w:r>
                    </w:p>
                    <w:p w:rsidR="00904E98" w:rsidRPr="00733F91" w:rsidRDefault="00904E98" w:rsidP="00D00AE2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/>
                        <w:ind w:left="567" w:hanging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соблюдать элементарные правила, согласовывать движения, ориентироваться в пространстве;</w:t>
                      </w:r>
                    </w:p>
                    <w:p w:rsidR="00D00AE2" w:rsidRPr="00733F91" w:rsidRDefault="00904E98" w:rsidP="00D00AE2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/>
                        <w:ind w:left="567" w:hanging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выполнять разнообразные виды основны</w:t>
                      </w:r>
                      <w:r w:rsidR="00D00AE2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х</w:t>
                      </w: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движени</w:t>
                      </w:r>
                      <w:r w:rsidR="00D00AE2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й</w:t>
                      </w:r>
                      <w:r w:rsidR="00C13F8D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</w:p>
                    <w:p w:rsidR="00D00AE2" w:rsidRPr="00733F91" w:rsidRDefault="00D00AE2" w:rsidP="00C13F8D">
                      <w:pPr>
                        <w:pStyle w:val="a9"/>
                        <w:spacing w:after="0"/>
                        <w:ind w:left="567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лазать</w:t>
                      </w:r>
                      <w:r w:rsidR="00904E98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, полза</w:t>
                      </w: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ть, прыгать</w:t>
                      </w:r>
                      <w:r w:rsidR="00C13F8D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, бегать</w:t>
                      </w:r>
                      <w:r w:rsidR="00904E98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; </w:t>
                      </w:r>
                    </w:p>
                    <w:p w:rsidR="00904E98" w:rsidRPr="00733F91" w:rsidRDefault="00D00AE2" w:rsidP="00D00AE2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/>
                        <w:ind w:left="567" w:hanging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проявлять </w:t>
                      </w:r>
                      <w:r w:rsidR="00904E98"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ловкость, выр</w:t>
                      </w: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азительность и красоту движений;</w:t>
                      </w:r>
                    </w:p>
                    <w:p w:rsidR="00904E98" w:rsidRPr="00733F91" w:rsidRDefault="00904E98" w:rsidP="00D00AE2">
                      <w:pPr>
                        <w:pStyle w:val="BrochureCopy"/>
                        <w:numPr>
                          <w:ilvl w:val="0"/>
                          <w:numId w:val="4"/>
                        </w:numPr>
                        <w:ind w:left="567" w:hanging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энергично отталкиваться двумя ногами и правильно приземляться в прыжках</w:t>
                      </w:r>
                    </w:p>
                    <w:p w:rsidR="00904E98" w:rsidRPr="00D00AE2" w:rsidRDefault="00904E98" w:rsidP="00D00AE2">
                      <w:pPr>
                        <w:pStyle w:val="BrochureCopy"/>
                        <w:numPr>
                          <w:ilvl w:val="0"/>
                          <w:numId w:val="4"/>
                        </w:numPr>
                        <w:ind w:left="567" w:hanging="720"/>
                        <w:rPr>
                          <w:sz w:val="24"/>
                          <w:szCs w:val="24"/>
                        </w:rPr>
                      </w:pPr>
                      <w:r w:rsidRPr="00733F91">
                        <w:rPr>
                          <w:rFonts w:ascii="Comic Sans MS" w:hAnsi="Comic Sans MS"/>
                          <w:sz w:val="24"/>
                          <w:szCs w:val="24"/>
                        </w:rPr>
                        <w:t>энергично отталкивать мячи при катании, бросании; ловить</w:t>
                      </w:r>
                      <w:r w:rsidRPr="00D00AE2">
                        <w:rPr>
                          <w:sz w:val="24"/>
                          <w:szCs w:val="24"/>
                        </w:rPr>
                        <w:t xml:space="preserve"> мяч двумя руками одновременно</w:t>
                      </w:r>
                    </w:p>
                    <w:p w:rsidR="00D00AE2" w:rsidRDefault="00D00AE2"/>
                  </w:txbxContent>
                </v:textbox>
                <w10:wrap anchorx="margin" anchory="margin"/>
              </v:rect>
            </w:pict>
          </mc:Fallback>
        </mc:AlternateContent>
      </w:r>
    </w:p>
    <w:p w:rsidR="00C05BCF" w:rsidRDefault="00797841">
      <w:pPr>
        <w:sectPr w:rsidR="00C05BCF" w:rsidSect="007A150D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15F44CCF" wp14:editId="5833599E">
            <wp:simplePos x="0" y="0"/>
            <wp:positionH relativeFrom="margin">
              <wp:posOffset>5029200</wp:posOffset>
            </wp:positionH>
            <wp:positionV relativeFrom="margin">
              <wp:posOffset>3743325</wp:posOffset>
            </wp:positionV>
            <wp:extent cx="2038350" cy="1619250"/>
            <wp:effectExtent l="0" t="0" r="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000" r="34200" b="6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A564E79" wp14:editId="7C0D3745">
            <wp:simplePos x="0" y="0"/>
            <wp:positionH relativeFrom="margin">
              <wp:posOffset>3117850</wp:posOffset>
            </wp:positionH>
            <wp:positionV relativeFrom="margin">
              <wp:posOffset>3028950</wp:posOffset>
            </wp:positionV>
            <wp:extent cx="2066925" cy="1590675"/>
            <wp:effectExtent l="0" t="0" r="9525" b="9525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200" t="65344" r="3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048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E3E91" wp14:editId="1782F4C1">
                <wp:simplePos x="0" y="0"/>
                <wp:positionH relativeFrom="margin">
                  <wp:posOffset>7219950</wp:posOffset>
                </wp:positionH>
                <wp:positionV relativeFrom="page">
                  <wp:posOffset>1619250</wp:posOffset>
                </wp:positionV>
                <wp:extent cx="2556510" cy="20193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2019300"/>
                        </a:xfrm>
                        <a:prstGeom prst="rect">
                          <a:avLst/>
                        </a:prstGeom>
                        <a:solidFill>
                          <a:srgbClr val="DAE1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Monotype Corsiva" w:eastAsia="Times New Roman" w:hAnsi="Monotype Corsiva" w:cs="Arial"/>
                                <w:b/>
                                <w:bCs/>
                                <w:i/>
                                <w:color w:val="800080"/>
                                <w:kern w:val="36"/>
                                <w:sz w:val="56"/>
                                <w:szCs w:val="56"/>
                              </w:rPr>
                              <w:alias w:val="Компания"/>
                              <w:tag w:val="Компания"/>
                              <w:id w:val="71674626"/>
                              <w:placeholder>
                                <w:docPart w:val="F917C6815E3C4BD7B4E597E67D59BE4D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C05BCF" w:rsidRPr="00C13F8D" w:rsidRDefault="00243588" w:rsidP="00106A1A">
                                <w:pPr>
                                  <w:pStyle w:val="BrochureTitle"/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ascii="Monotype Corsiva" w:eastAsia="Times New Roman" w:hAnsi="Monotype Corsiva" w:cs="Arial"/>
                                    <w:b/>
                                    <w:bCs/>
                                    <w:i/>
                                    <w:color w:val="800080"/>
                                    <w:kern w:val="36"/>
                                    <w:sz w:val="56"/>
                                    <w:szCs w:val="56"/>
                                  </w:rPr>
                                  <w:t>Физическое развитие ребёнка от 3 до 4 лет, от 4 до 5 лет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68.5pt;margin-top:127.5pt;width:201.3pt;height:15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" fillcolor="#dae1e8" stroked="f">
                <v:textbox>
                  <w:txbxContent>
                    <w:sdt>
                      <w:sdtPr>
                        <w:rPr>
                          <w:rFonts w:ascii="Monotype Corsiva" w:eastAsia="Times New Roman" w:hAnsi="Monotype Corsiva" w:cs="Arial"/>
                          <w:b/>
                          <w:bCs/>
                          <w:i/>
                          <w:color w:val="800080"/>
                          <w:kern w:val="36"/>
                          <w:sz w:val="56"/>
                          <w:szCs w:val="56"/>
                        </w:rPr>
                        <w:alias w:val="Компания"/>
                        <w:tag w:val="Компания"/>
                        <w:id w:val="71674626"/>
                        <w:placeholder>
                          <w:docPart w:val="F917C6815E3C4BD7B4E597E67D59BE4D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C05BCF" w:rsidRPr="00C13F8D" w:rsidRDefault="00243588" w:rsidP="00106A1A">
                          <w:pPr>
                            <w:pStyle w:val="BrochureTitle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rFonts w:ascii="Monotype Corsiva" w:eastAsia="Times New Roman" w:hAnsi="Monotype Corsiva" w:cs="Arial"/>
                              <w:b/>
                              <w:bCs/>
                              <w:i/>
                              <w:color w:val="800080"/>
                              <w:kern w:val="36"/>
                              <w:sz w:val="56"/>
                              <w:szCs w:val="56"/>
                            </w:rPr>
                            <w:t>Физическое развитие ребёнка от 3 до 4 лет, от 4 до 5 лет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C13F8D">
        <w:rPr>
          <w:noProof/>
        </w:rPr>
        <w:drawing>
          <wp:anchor distT="0" distB="0" distL="114300" distR="114300" simplePos="0" relativeHeight="251667456" behindDoc="0" locked="0" layoutInCell="1" allowOverlap="1" wp14:anchorId="7F3F1DC2" wp14:editId="3365A62C">
            <wp:simplePos x="0" y="0"/>
            <wp:positionH relativeFrom="margin">
              <wp:posOffset>3475990</wp:posOffset>
            </wp:positionH>
            <wp:positionV relativeFrom="margin">
              <wp:posOffset>5124450</wp:posOffset>
            </wp:positionV>
            <wp:extent cx="1952625" cy="1716405"/>
            <wp:effectExtent l="19050" t="0" r="952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800" b="6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048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7217410</wp:posOffset>
                </wp:positionH>
                <wp:positionV relativeFrom="paragraph">
                  <wp:posOffset>2311400</wp:posOffset>
                </wp:positionV>
                <wp:extent cx="2560320" cy="3165475"/>
                <wp:effectExtent l="0" t="0" r="4445" b="127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16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Default="00907998">
                            <w:pPr>
                              <w:pStyle w:val="BrochureSubtitle"/>
                            </w:pPr>
                            <w:r w:rsidRPr="009079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4063" cy="2714625"/>
                                  <wp:effectExtent l="57150" t="19050" r="11437" b="0"/>
                                  <wp:docPr id="16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9600" t="56683" r="11400" b="24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15" cy="271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prst="relaxedInset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568.3pt;margin-top:182pt;width:201.6pt;height:2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cn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" filled="f" stroked="f">
                <v:textbox>
                  <w:txbxContent>
                    <w:p w:rsidR="00C05BCF" w:rsidRDefault="00907998">
                      <w:pPr>
                        <w:pStyle w:val="BrochureSubtitle"/>
                      </w:pPr>
                      <w:r w:rsidRPr="00907998">
                        <w:rPr>
                          <w:noProof/>
                        </w:rPr>
                        <w:drawing>
                          <wp:inline distT="0" distB="0" distL="0" distR="0">
                            <wp:extent cx="2084063" cy="2714625"/>
                            <wp:effectExtent l="57150" t="19050" r="11437" b="0"/>
                            <wp:docPr id="16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49600" t="56683" r="11400" b="24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15" cy="271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prst="relaxedInset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48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560320" cy="4271010"/>
                <wp:effectExtent l="5715" t="7620" r="5715" b="762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427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Default="00C05BCF" w:rsidP="00106A1A">
                            <w:pPr>
                              <w:pStyle w:val="BrochureSubtitle2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150.4pt;margin-top:0;width:201.6pt;height:336.3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:rsidR="00C05BCF" w:rsidRDefault="00C05BCF" w:rsidP="00106A1A">
                      <w:pPr>
                        <w:pStyle w:val="BrochureSubtitle2"/>
                        <w:spacing w:after="0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0F2FFB" w:rsidRPr="00733F91" w:rsidRDefault="000F2FFB" w:rsidP="00490601">
      <w:pPr>
        <w:ind w:right="117"/>
        <w:jc w:val="center"/>
        <w:rPr>
          <w:rFonts w:ascii="Comic Sans MS" w:hAnsi="Comic Sans MS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3F91">
        <w:rPr>
          <w:rFonts w:ascii="Comic Sans MS" w:hAnsi="Comic Sans MS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Уважаемые родители!</w:t>
      </w:r>
    </w:p>
    <w:p w:rsidR="000F2FFB" w:rsidRPr="00733F91" w:rsidRDefault="000F2FFB" w:rsidP="00967A38">
      <w:pPr>
        <w:ind w:right="117"/>
        <w:jc w:val="center"/>
        <w:rPr>
          <w:rFonts w:ascii="Comic Sans MS" w:hAnsi="Comic Sans MS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3F91">
        <w:rPr>
          <w:rFonts w:ascii="Comic Sans MS" w:hAnsi="Comic Sans MS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Вы хотите, чтобы ваш ребенок был здоровым, ловким, быстрым, сильным, умел играть в подвижные игры, полюбил спорт?</w:t>
      </w:r>
    </w:p>
    <w:p w:rsidR="000F2FFB" w:rsidRPr="00733F91" w:rsidRDefault="000F2FFB" w:rsidP="00490601">
      <w:pPr>
        <w:jc w:val="center"/>
        <w:rPr>
          <w:rFonts w:ascii="Comic Sans MS" w:hAnsi="Comic Sans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3F91">
        <w:rPr>
          <w:rFonts w:ascii="Comic Sans MS" w:hAnsi="Comic Sans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Помогите ему в этом!</w:t>
      </w:r>
    </w:p>
    <w:p w:rsidR="000F2FFB" w:rsidRPr="00733F91" w:rsidRDefault="000F2FFB" w:rsidP="00490601">
      <w:pPr>
        <w:pStyle w:val="1"/>
        <w:spacing w:line="276" w:lineRule="auto"/>
        <w:ind w:left="142" w:right="258" w:firstLine="425"/>
        <w:jc w:val="both"/>
        <w:rPr>
          <w:rFonts w:ascii="Comic Sans MS" w:hAnsi="Comic Sans MS"/>
          <w:b w:val="0"/>
        </w:rPr>
      </w:pPr>
      <w:r w:rsidRPr="00733F91">
        <w:rPr>
          <w:rFonts w:ascii="Comic Sans MS" w:hAnsi="Comic Sans MS"/>
          <w:b w:val="0"/>
          <w:u w:val="single"/>
        </w:rPr>
        <w:t>Совет 1.</w:t>
      </w:r>
      <w:r w:rsidRPr="00733F91">
        <w:rPr>
          <w:rFonts w:ascii="Comic Sans MS" w:hAnsi="Comic Sans MS"/>
          <w:b w:val="0"/>
        </w:rPr>
        <w:t xml:space="preserve"> Поддерживайте интерес ребёнка к занятиям физической культурой, ни в коем случае не выказывайте своё пренебрежение к физическому развитию.</w:t>
      </w:r>
    </w:p>
    <w:p w:rsidR="006F2FE9" w:rsidRPr="00733F91" w:rsidRDefault="006F2FE9" w:rsidP="00490601">
      <w:pPr>
        <w:pStyle w:val="1"/>
        <w:spacing w:line="276" w:lineRule="auto"/>
        <w:ind w:left="142" w:right="258" w:firstLine="425"/>
        <w:jc w:val="both"/>
        <w:rPr>
          <w:rFonts w:ascii="Comic Sans MS" w:hAnsi="Comic Sans MS"/>
          <w:b w:val="0"/>
        </w:rPr>
      </w:pPr>
    </w:p>
    <w:p w:rsidR="000F2FFB" w:rsidRPr="00733F91" w:rsidRDefault="00733F91" w:rsidP="00490601">
      <w:pPr>
        <w:pStyle w:val="1"/>
        <w:spacing w:line="276" w:lineRule="auto"/>
        <w:ind w:left="142" w:right="258" w:firstLine="425"/>
        <w:jc w:val="both"/>
        <w:rPr>
          <w:rFonts w:ascii="Comic Sans MS" w:hAnsi="Comic Sans MS"/>
          <w:b w:val="0"/>
        </w:rPr>
      </w:pPr>
      <w:r w:rsidRPr="00733F91"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 wp14:anchorId="1FBB1093" wp14:editId="66779032">
            <wp:simplePos x="0" y="0"/>
            <wp:positionH relativeFrom="column">
              <wp:posOffset>3571875</wp:posOffset>
            </wp:positionH>
            <wp:positionV relativeFrom="paragraph">
              <wp:posOffset>436880</wp:posOffset>
            </wp:positionV>
            <wp:extent cx="25336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8" y="21382"/>
                <wp:lineTo x="21438" y="0"/>
                <wp:lineTo x="0" y="0"/>
              </wp:wrapPolygon>
            </wp:wrapTight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FFB" w:rsidRPr="00733F91">
        <w:rPr>
          <w:rFonts w:ascii="Comic Sans MS" w:hAnsi="Comic Sans MS"/>
          <w:b w:val="0"/>
          <w:u w:val="single"/>
        </w:rPr>
        <w:t>Совет 2.</w:t>
      </w:r>
      <w:r w:rsidR="000F2FFB" w:rsidRPr="00733F91">
        <w:rPr>
          <w:rFonts w:ascii="Comic Sans MS" w:hAnsi="Comic Sans MS"/>
          <w:b w:val="0"/>
        </w:rPr>
        <w:t xml:space="preserve"> Высокая самооценка — один из мощных стимулов для ребёнка выполнять любую работу, Всемерно поддерживайте в своём ребёнке высокую самооценку — поощряйте любое его достижение, </w:t>
      </w:r>
      <w:r w:rsidR="000F2FFB" w:rsidRPr="00733F91">
        <w:rPr>
          <w:rFonts w:ascii="Comic Sans MS" w:hAnsi="Comic Sans MS"/>
          <w:b w:val="0"/>
        </w:rPr>
        <w:lastRenderedPageBreak/>
        <w:t>и в ответ вы получите ещё большее старание.</w:t>
      </w:r>
    </w:p>
    <w:p w:rsidR="006F2FE9" w:rsidRPr="00733F91" w:rsidRDefault="006F2FE9" w:rsidP="00490601">
      <w:pPr>
        <w:pStyle w:val="1"/>
        <w:spacing w:line="276" w:lineRule="auto"/>
        <w:ind w:left="142" w:right="258" w:firstLine="425"/>
        <w:jc w:val="both"/>
        <w:rPr>
          <w:rFonts w:ascii="Comic Sans MS" w:hAnsi="Comic Sans MS"/>
          <w:b w:val="0"/>
        </w:rPr>
      </w:pPr>
    </w:p>
    <w:p w:rsidR="00C20854" w:rsidRPr="00733F91" w:rsidRDefault="000F2FFB" w:rsidP="00490601">
      <w:pPr>
        <w:pStyle w:val="1"/>
        <w:spacing w:line="276" w:lineRule="auto"/>
        <w:ind w:left="142" w:right="258" w:firstLine="425"/>
        <w:jc w:val="both"/>
        <w:rPr>
          <w:rFonts w:ascii="Comic Sans MS" w:hAnsi="Comic Sans MS"/>
          <w:b w:val="0"/>
        </w:rPr>
      </w:pPr>
      <w:r w:rsidRPr="00733F91">
        <w:rPr>
          <w:rFonts w:ascii="Comic Sans MS" w:hAnsi="Comic Sans MS"/>
          <w:b w:val="0"/>
          <w:u w:val="single"/>
        </w:rPr>
        <w:t>Совет 3.</w:t>
      </w:r>
      <w:r w:rsidRPr="00733F91">
        <w:rPr>
          <w:rFonts w:ascii="Comic Sans MS" w:hAnsi="Comic Sans MS"/>
          <w:b w:val="0"/>
        </w:rPr>
        <w:t xml:space="preserve"> Наблюдайте за поведением и состоянием своего ребёнка во время занятий физическими упражнениями. Ни в коем случае не настаивайте на продолжении занятия, если по каким-то причинам ребёнок этого не хочет. Нужно, прежде всего, выяснить причину отказа, устранить её и только после этого продолжить занятие.</w:t>
      </w:r>
    </w:p>
    <w:p w:rsidR="006F2FE9" w:rsidRPr="00733F91" w:rsidRDefault="006F2FE9" w:rsidP="006F2FE9">
      <w:pPr>
        <w:pStyle w:val="1"/>
        <w:spacing w:line="276" w:lineRule="auto"/>
        <w:ind w:left="142" w:firstLine="425"/>
        <w:jc w:val="both"/>
        <w:rPr>
          <w:rFonts w:ascii="Comic Sans MS" w:hAnsi="Comic Sans MS"/>
          <w:b w:val="0"/>
        </w:rPr>
      </w:pPr>
    </w:p>
    <w:p w:rsidR="006F2FE9" w:rsidRPr="00733F91" w:rsidRDefault="000F2FFB" w:rsidP="006F2FE9">
      <w:pPr>
        <w:spacing w:after="0"/>
        <w:ind w:left="180" w:right="131" w:firstLine="425"/>
        <w:jc w:val="both"/>
        <w:rPr>
          <w:rFonts w:ascii="Comic Sans MS" w:hAnsi="Comic Sans MS"/>
          <w:bCs/>
          <w:color w:val="000000"/>
          <w:kern w:val="36"/>
          <w:sz w:val="24"/>
          <w:szCs w:val="24"/>
        </w:rPr>
      </w:pPr>
      <w:r w:rsidRPr="00733F91">
        <w:rPr>
          <w:rFonts w:ascii="Comic Sans MS" w:hAnsi="Comic Sans MS"/>
          <w:bCs/>
          <w:color w:val="000000"/>
          <w:kern w:val="36"/>
          <w:sz w:val="24"/>
          <w:szCs w:val="24"/>
          <w:u w:val="single"/>
        </w:rPr>
        <w:t>Совет 4.</w:t>
      </w:r>
      <w:r w:rsidRPr="00733F91">
        <w:rPr>
          <w:rFonts w:ascii="Comic Sans MS" w:hAnsi="Comic Sans MS"/>
          <w:bCs/>
          <w:color w:val="000000"/>
          <w:kern w:val="36"/>
          <w:sz w:val="24"/>
          <w:szCs w:val="24"/>
        </w:rPr>
        <w:t xml:space="preserve"> Не ругайте своего ребёнка за временные неудачи. Ребёнок делает только первые шаги в неизвестном для него мире, а потому он очень болезненно реагирует на то, когда другие </w:t>
      </w:r>
      <w:r w:rsidRPr="00733F91">
        <w:rPr>
          <w:rFonts w:ascii="Comic Sans MS" w:hAnsi="Comic Sans MS"/>
          <w:bCs/>
          <w:color w:val="000000"/>
          <w:kern w:val="36"/>
          <w:sz w:val="24"/>
          <w:szCs w:val="24"/>
        </w:rPr>
        <w:lastRenderedPageBreak/>
        <w:t>считают его слабым и неумелым</w:t>
      </w:r>
      <w:r w:rsidR="006F2FE9" w:rsidRPr="00733F91">
        <w:rPr>
          <w:rFonts w:ascii="Comic Sans MS" w:hAnsi="Comic Sans MS"/>
          <w:bCs/>
          <w:color w:val="000000"/>
          <w:kern w:val="36"/>
          <w:sz w:val="24"/>
          <w:szCs w:val="24"/>
        </w:rPr>
        <w:t>.</w:t>
      </w:r>
    </w:p>
    <w:p w:rsidR="00B83747" w:rsidRPr="00733F91" w:rsidRDefault="00B83747" w:rsidP="00B83747">
      <w:pPr>
        <w:spacing w:after="0" w:line="240" w:lineRule="auto"/>
        <w:ind w:left="180" w:right="131" w:firstLine="425"/>
        <w:jc w:val="both"/>
        <w:rPr>
          <w:rFonts w:ascii="Comic Sans MS" w:hAnsi="Comic Sans MS"/>
          <w:sz w:val="24"/>
          <w:szCs w:val="24"/>
        </w:rPr>
      </w:pPr>
    </w:p>
    <w:p w:rsidR="006F2FE9" w:rsidRPr="00733F91" w:rsidRDefault="000F2FFB" w:rsidP="00B83747">
      <w:pPr>
        <w:spacing w:after="0" w:line="240" w:lineRule="auto"/>
        <w:ind w:left="180" w:right="131" w:firstLine="425"/>
        <w:jc w:val="both"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  <w:u w:val="single"/>
        </w:rPr>
        <w:t>Совет 5.</w:t>
      </w:r>
      <w:r w:rsidRPr="00733F91">
        <w:rPr>
          <w:rFonts w:ascii="Comic Sans MS" w:hAnsi="Comic Sans MS"/>
          <w:sz w:val="24"/>
          <w:szCs w:val="24"/>
        </w:rPr>
        <w:t xml:space="preserve"> Важно определить, что нравится именно вашему ребенку.</w:t>
      </w:r>
    </w:p>
    <w:p w:rsidR="001B6CA3" w:rsidRPr="00733F91" w:rsidRDefault="000F2FFB" w:rsidP="00733F91">
      <w:pPr>
        <w:spacing w:before="120" w:line="240" w:lineRule="auto"/>
        <w:ind w:left="170" w:right="170" w:firstLine="425"/>
        <w:jc w:val="both"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  <w:u w:val="single"/>
        </w:rPr>
        <w:t>Совет 6.</w:t>
      </w:r>
      <w:r w:rsidRPr="00733F91">
        <w:rPr>
          <w:rFonts w:ascii="Comic Sans MS" w:hAnsi="Comic Sans MS"/>
          <w:sz w:val="24"/>
          <w:szCs w:val="24"/>
        </w:rPr>
        <w:t xml:space="preserve">    Соблюдайте культуру выполнения физических упражнений. Все должно делаться «по-настоящему».</w:t>
      </w:r>
      <w:r w:rsidRPr="00733F91">
        <w:rPr>
          <w:rFonts w:ascii="Comic Sans MS" w:hAnsi="Comic Sans MS"/>
          <w:sz w:val="24"/>
          <w:szCs w:val="24"/>
        </w:rPr>
        <w:br/>
        <w:t xml:space="preserve">     </w:t>
      </w:r>
      <w:r w:rsidRPr="00733F91">
        <w:rPr>
          <w:rFonts w:ascii="Comic Sans MS" w:hAnsi="Comic Sans MS"/>
          <w:sz w:val="24"/>
          <w:szCs w:val="24"/>
          <w:u w:val="single"/>
        </w:rPr>
        <w:t xml:space="preserve"> Совет 7.</w:t>
      </w:r>
      <w:r w:rsidRPr="00733F91">
        <w:rPr>
          <w:rFonts w:ascii="Comic Sans MS" w:hAnsi="Comic Sans MS"/>
          <w:sz w:val="24"/>
          <w:szCs w:val="24"/>
        </w:rPr>
        <w:t xml:space="preserve"> Не перегружайте р</w:t>
      </w:r>
      <w:r w:rsidR="00B83747" w:rsidRPr="00733F91">
        <w:rPr>
          <w:rFonts w:ascii="Comic Sans MS" w:hAnsi="Comic Sans MS"/>
          <w:sz w:val="24"/>
          <w:szCs w:val="24"/>
        </w:rPr>
        <w:t>ебёнка, учитывайте его возраст.</w:t>
      </w:r>
    </w:p>
    <w:p w:rsidR="00907998" w:rsidRPr="00733F91" w:rsidRDefault="000F2FFB" w:rsidP="00521E62">
      <w:pPr>
        <w:spacing w:before="120"/>
        <w:ind w:right="170"/>
        <w:jc w:val="center"/>
        <w:rPr>
          <w:rFonts w:ascii="Comic Sans MS" w:eastAsia="Times New Roman" w:hAnsi="Comic Sans MS" w:cs="Times New Roman"/>
          <w:b/>
          <w:bCs/>
          <w:i/>
          <w:color w:val="FF0000"/>
          <w:kern w:val="36"/>
          <w:sz w:val="28"/>
          <w:szCs w:val="28"/>
        </w:rPr>
      </w:pPr>
      <w:r w:rsidRPr="00733F91">
        <w:rPr>
          <w:rFonts w:ascii="Comic Sans MS" w:hAnsi="Comic Sans MS"/>
          <w:color w:val="FF0000"/>
          <w:sz w:val="28"/>
          <w:szCs w:val="28"/>
        </w:rPr>
        <w:t xml:space="preserve">   </w:t>
      </w:r>
      <w:r w:rsidRPr="00733F91">
        <w:rPr>
          <w:rFonts w:ascii="Comic Sans MS" w:eastAsia="Times New Roman" w:hAnsi="Comic Sans MS" w:cs="Times New Roman"/>
          <w:b/>
          <w:bCs/>
          <w:i/>
          <w:color w:val="FF0000"/>
          <w:kern w:val="36"/>
          <w:sz w:val="28"/>
          <w:szCs w:val="28"/>
          <w:u w:val="single"/>
        </w:rPr>
        <w:t xml:space="preserve">Помните </w:t>
      </w:r>
      <w:r w:rsidR="00907998" w:rsidRPr="00733F91">
        <w:rPr>
          <w:rFonts w:ascii="Comic Sans MS" w:eastAsia="Times New Roman" w:hAnsi="Comic Sans MS" w:cs="Times New Roman"/>
          <w:b/>
          <w:bCs/>
          <w:i/>
          <w:color w:val="FF0000"/>
          <w:kern w:val="36"/>
          <w:sz w:val="28"/>
          <w:szCs w:val="28"/>
          <w:u w:val="single"/>
        </w:rPr>
        <w:t xml:space="preserve">Ваших </w:t>
      </w:r>
      <w:r w:rsidRPr="00733F91">
        <w:rPr>
          <w:rFonts w:ascii="Comic Sans MS" w:eastAsia="Times New Roman" w:hAnsi="Comic Sans MS" w:cs="Times New Roman"/>
          <w:b/>
          <w:bCs/>
          <w:i/>
          <w:color w:val="FF0000"/>
          <w:kern w:val="36"/>
          <w:sz w:val="28"/>
          <w:szCs w:val="28"/>
          <w:u w:val="single"/>
        </w:rPr>
        <w:t>главных помощников:</w:t>
      </w:r>
      <w:r w:rsidRPr="00733F91">
        <w:rPr>
          <w:rFonts w:ascii="Comic Sans MS" w:eastAsia="Times New Roman" w:hAnsi="Comic Sans MS" w:cs="Times New Roman"/>
          <w:b/>
          <w:bCs/>
          <w:i/>
          <w:color w:val="FF0000"/>
          <w:kern w:val="36"/>
          <w:sz w:val="28"/>
          <w:szCs w:val="28"/>
        </w:rPr>
        <w:t xml:space="preserve"> </w:t>
      </w:r>
    </w:p>
    <w:p w:rsidR="00521E62" w:rsidRPr="00733F91" w:rsidRDefault="000F2FFB" w:rsidP="00733F91">
      <w:pPr>
        <w:spacing w:before="120"/>
        <w:ind w:right="170"/>
        <w:jc w:val="center"/>
        <w:rPr>
          <w:rFonts w:ascii="Comic Sans MS" w:eastAsia="Times New Roman" w:hAnsi="Comic Sans MS" w:cs="Times New Roman"/>
          <w:b/>
          <w:bCs/>
          <w:i/>
          <w:color w:val="FF0000"/>
          <w:kern w:val="36"/>
          <w:sz w:val="28"/>
          <w:szCs w:val="28"/>
        </w:rPr>
      </w:pPr>
      <w:r w:rsidRPr="00733F91">
        <w:rPr>
          <w:rFonts w:ascii="Comic Sans MS" w:eastAsia="Times New Roman" w:hAnsi="Comic Sans MS" w:cs="Times New Roman"/>
          <w:b/>
          <w:bCs/>
          <w:i/>
          <w:color w:val="FF0000"/>
          <w:kern w:val="36"/>
          <w:sz w:val="28"/>
          <w:szCs w:val="28"/>
        </w:rPr>
        <w:t>любовь, терпение, понимание</w:t>
      </w:r>
    </w:p>
    <w:p w:rsidR="00521E62" w:rsidRPr="00733F91" w:rsidRDefault="00521E62" w:rsidP="00521E62">
      <w:pPr>
        <w:tabs>
          <w:tab w:val="left" w:pos="5413"/>
        </w:tabs>
        <w:spacing w:before="120" w:after="0" w:line="240" w:lineRule="auto"/>
        <w:ind w:right="96"/>
        <w:suppressOverlap/>
        <w:jc w:val="center"/>
        <w:rPr>
          <w:rFonts w:ascii="Comic Sans MS" w:hAnsi="Comic Sans MS"/>
          <w:b/>
          <w:sz w:val="28"/>
          <w:szCs w:val="28"/>
        </w:rPr>
      </w:pPr>
      <w:r w:rsidRPr="00733F91">
        <w:rPr>
          <w:rFonts w:ascii="Comic Sans MS" w:hAnsi="Comic Sans MS"/>
          <w:b/>
          <w:sz w:val="28"/>
          <w:szCs w:val="28"/>
        </w:rPr>
        <w:t>Схема   занятий   физкультурой</w:t>
      </w:r>
    </w:p>
    <w:p w:rsidR="00521E62" w:rsidRPr="00733F91" w:rsidRDefault="00521E62" w:rsidP="00733F91">
      <w:pPr>
        <w:tabs>
          <w:tab w:val="left" w:pos="5413"/>
        </w:tabs>
        <w:spacing w:before="120" w:after="0" w:line="240" w:lineRule="auto"/>
        <w:ind w:left="193" w:right="96"/>
        <w:suppressOverlap/>
        <w:jc w:val="center"/>
        <w:rPr>
          <w:rFonts w:ascii="Comic Sans MS" w:hAnsi="Comic Sans MS"/>
          <w:b/>
          <w:sz w:val="28"/>
          <w:szCs w:val="28"/>
        </w:rPr>
      </w:pPr>
      <w:r w:rsidRPr="00733F91">
        <w:rPr>
          <w:rFonts w:ascii="Comic Sans MS" w:hAnsi="Comic Sans MS"/>
          <w:b/>
          <w:sz w:val="28"/>
          <w:szCs w:val="28"/>
        </w:rPr>
        <w:t>в  домашних   условиях</w:t>
      </w:r>
    </w:p>
    <w:p w:rsidR="00521E62" w:rsidRPr="00733F91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</w:rPr>
        <w:t xml:space="preserve">ходьба на месте и дыхательные упражнения; </w:t>
      </w:r>
    </w:p>
    <w:p w:rsidR="00521E62" w:rsidRPr="00733F91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</w:rPr>
        <w:t>общеразвивающие упражнения для мышц плечевого пояса</w:t>
      </w:r>
      <w:proofErr w:type="gramStart"/>
      <w:r w:rsidRPr="00733F91">
        <w:rPr>
          <w:rFonts w:ascii="Comic Sans MS" w:hAnsi="Comic Sans MS"/>
          <w:sz w:val="24"/>
          <w:szCs w:val="24"/>
        </w:rPr>
        <w:t xml:space="preserve"> ,</w:t>
      </w:r>
      <w:proofErr w:type="gramEnd"/>
      <w:r w:rsidRPr="00733F91">
        <w:rPr>
          <w:rFonts w:ascii="Comic Sans MS" w:hAnsi="Comic Sans MS"/>
          <w:sz w:val="24"/>
          <w:szCs w:val="24"/>
        </w:rPr>
        <w:t xml:space="preserve"> туловища и нижних конечностей;</w:t>
      </w:r>
    </w:p>
    <w:p w:rsidR="00521E62" w:rsidRPr="00733F91" w:rsidRDefault="00521E62" w:rsidP="00733F91">
      <w:pPr>
        <w:tabs>
          <w:tab w:val="left" w:pos="5413"/>
        </w:tabs>
        <w:spacing w:after="0" w:line="240" w:lineRule="auto"/>
        <w:ind w:left="553" w:right="98"/>
        <w:suppressOverlap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</w:rPr>
        <w:t xml:space="preserve"> упражнения для мышц глаз; </w:t>
      </w:r>
    </w:p>
    <w:p w:rsidR="00521E62" w:rsidRPr="00733F91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</w:rPr>
        <w:t xml:space="preserve">элементы самомассажа; </w:t>
      </w:r>
    </w:p>
    <w:p w:rsidR="00521E62" w:rsidRPr="00733F91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</w:rPr>
        <w:t>упражнения на расслабление мышц конечностей;</w:t>
      </w:r>
    </w:p>
    <w:p w:rsidR="00C05BCF" w:rsidRPr="00733F91" w:rsidRDefault="00521E62" w:rsidP="00907998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Comic Sans MS" w:hAnsi="Comic Sans MS"/>
          <w:sz w:val="24"/>
          <w:szCs w:val="24"/>
        </w:rPr>
      </w:pPr>
      <w:r w:rsidRPr="00733F91">
        <w:rPr>
          <w:rFonts w:ascii="Comic Sans MS" w:hAnsi="Comic Sans MS"/>
          <w:sz w:val="24"/>
          <w:szCs w:val="24"/>
        </w:rPr>
        <w:t>дыхательные упражнения</w:t>
      </w:r>
    </w:p>
    <w:sectPr w:rsidR="00C05BCF" w:rsidRPr="00733F91" w:rsidSect="00D8788D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FA1" w:rsidRDefault="000C0FA1" w:rsidP="00525F4B">
      <w:pPr>
        <w:spacing w:after="0" w:line="240" w:lineRule="auto"/>
      </w:pPr>
      <w:r>
        <w:separator/>
      </w:r>
    </w:p>
  </w:endnote>
  <w:endnote w:type="continuationSeparator" w:id="0">
    <w:p w:rsidR="000C0FA1" w:rsidRDefault="000C0FA1" w:rsidP="0052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FA1" w:rsidRDefault="000C0FA1" w:rsidP="00525F4B">
      <w:pPr>
        <w:spacing w:after="0" w:line="240" w:lineRule="auto"/>
      </w:pPr>
      <w:r>
        <w:separator/>
      </w:r>
    </w:p>
  </w:footnote>
  <w:footnote w:type="continuationSeparator" w:id="0">
    <w:p w:rsidR="000C0FA1" w:rsidRDefault="000C0FA1" w:rsidP="00525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6F76B2"/>
    <w:multiLevelType w:val="hybridMultilevel"/>
    <w:tmpl w:val="D4568F5A"/>
    <w:lvl w:ilvl="0" w:tplc="F372100C">
      <w:start w:val="1"/>
      <w:numFmt w:val="bullet"/>
      <w:lvlText w:val="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2">
    <w:nsid w:val="1F8155E1"/>
    <w:multiLevelType w:val="hybridMultilevel"/>
    <w:tmpl w:val="B5E0E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F783E"/>
    <w:multiLevelType w:val="hybridMultilevel"/>
    <w:tmpl w:val="5C906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1A"/>
    <w:rsid w:val="000B511A"/>
    <w:rsid w:val="000B52D7"/>
    <w:rsid w:val="000C0FA1"/>
    <w:rsid w:val="000D5235"/>
    <w:rsid w:val="000F2FFB"/>
    <w:rsid w:val="00106A1A"/>
    <w:rsid w:val="001B6CA3"/>
    <w:rsid w:val="001C41CD"/>
    <w:rsid w:val="002207D3"/>
    <w:rsid w:val="00243588"/>
    <w:rsid w:val="00257862"/>
    <w:rsid w:val="002B62CC"/>
    <w:rsid w:val="002D1403"/>
    <w:rsid w:val="003A6CAD"/>
    <w:rsid w:val="003E0AC2"/>
    <w:rsid w:val="003E72BE"/>
    <w:rsid w:val="00490601"/>
    <w:rsid w:val="00504DCC"/>
    <w:rsid w:val="00521E62"/>
    <w:rsid w:val="00525F4B"/>
    <w:rsid w:val="005E72CB"/>
    <w:rsid w:val="006F2FE9"/>
    <w:rsid w:val="00733F91"/>
    <w:rsid w:val="00797841"/>
    <w:rsid w:val="007A150D"/>
    <w:rsid w:val="007A1977"/>
    <w:rsid w:val="007E5D1A"/>
    <w:rsid w:val="008164D4"/>
    <w:rsid w:val="00845963"/>
    <w:rsid w:val="00847D99"/>
    <w:rsid w:val="00904E98"/>
    <w:rsid w:val="00907998"/>
    <w:rsid w:val="00967A38"/>
    <w:rsid w:val="00AE12F1"/>
    <w:rsid w:val="00B01FC6"/>
    <w:rsid w:val="00B048D9"/>
    <w:rsid w:val="00B33F26"/>
    <w:rsid w:val="00B83747"/>
    <w:rsid w:val="00C05BCF"/>
    <w:rsid w:val="00C13F8D"/>
    <w:rsid w:val="00C20854"/>
    <w:rsid w:val="00C26B23"/>
    <w:rsid w:val="00CD0990"/>
    <w:rsid w:val="00D00AE2"/>
    <w:rsid w:val="00D8788D"/>
    <w:rsid w:val="00DD7E86"/>
    <w:rsid w:val="00E9676F"/>
    <w:rsid w:val="00EF4851"/>
    <w:rsid w:val="00FC0D74"/>
    <w:rsid w:val="00FC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paragraph" w:styleId="1">
    <w:name w:val="heading 1"/>
    <w:basedOn w:val="a"/>
    <w:link w:val="10"/>
    <w:qFormat/>
    <w:rsid w:val="00106A1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customStyle="1" w:styleId="10">
    <w:name w:val="Заголовок 1 Знак"/>
    <w:basedOn w:val="a0"/>
    <w:link w:val="1"/>
    <w:rsid w:val="00106A1A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val="ru-RU" w:eastAsia="ru-RU"/>
    </w:rPr>
  </w:style>
  <w:style w:type="paragraph" w:styleId="a9">
    <w:name w:val="List Paragraph"/>
    <w:basedOn w:val="a"/>
    <w:uiPriority w:val="34"/>
    <w:unhideWhenUsed/>
    <w:qFormat/>
    <w:rsid w:val="00D00AE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2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5F4B"/>
    <w:rPr>
      <w:lang w:val="ru-RU"/>
    </w:rPr>
  </w:style>
  <w:style w:type="paragraph" w:styleId="ac">
    <w:name w:val="footer"/>
    <w:basedOn w:val="a"/>
    <w:link w:val="ad"/>
    <w:uiPriority w:val="99"/>
    <w:unhideWhenUsed/>
    <w:rsid w:val="0052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5F4B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paragraph" w:styleId="1">
    <w:name w:val="heading 1"/>
    <w:basedOn w:val="a"/>
    <w:link w:val="10"/>
    <w:qFormat/>
    <w:rsid w:val="00106A1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customStyle="1" w:styleId="10">
    <w:name w:val="Заголовок 1 Знак"/>
    <w:basedOn w:val="a0"/>
    <w:link w:val="1"/>
    <w:rsid w:val="00106A1A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val="ru-RU" w:eastAsia="ru-RU"/>
    </w:rPr>
  </w:style>
  <w:style w:type="paragraph" w:styleId="a9">
    <w:name w:val="List Paragraph"/>
    <w:basedOn w:val="a"/>
    <w:uiPriority w:val="34"/>
    <w:unhideWhenUsed/>
    <w:qFormat/>
    <w:rsid w:val="00D00AE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2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5F4B"/>
    <w:rPr>
      <w:lang w:val="ru-RU"/>
    </w:rPr>
  </w:style>
  <w:style w:type="paragraph" w:styleId="ac">
    <w:name w:val="footer"/>
    <w:basedOn w:val="a"/>
    <w:link w:val="ad"/>
    <w:uiPriority w:val="99"/>
    <w:unhideWhenUsed/>
    <w:rsid w:val="0052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5F4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Sample\Application%20Data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17C6815E3C4BD7B4E597E67D59BE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D58A9-4EF5-4454-8CCD-FFF51848C09E}"/>
      </w:docPartPr>
      <w:docPartBody>
        <w:p w:rsidR="00123321" w:rsidRDefault="000D5A28">
          <w:pPr>
            <w:pStyle w:val="F917C6815E3C4BD7B4E597E67D59BE4D"/>
          </w:pPr>
          <w:r>
            <w:t>[Adventure Works]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4BB9"/>
    <w:rsid w:val="000D5A28"/>
    <w:rsid w:val="00123321"/>
    <w:rsid w:val="004216FA"/>
    <w:rsid w:val="00761C49"/>
    <w:rsid w:val="00804C23"/>
    <w:rsid w:val="0086588F"/>
    <w:rsid w:val="009D1C90"/>
    <w:rsid w:val="00ED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97671029E114375BC745F98F1B45825">
    <w:name w:val="D97671029E114375BC745F98F1B45825"/>
    <w:rsid w:val="00123321"/>
  </w:style>
  <w:style w:type="paragraph" w:customStyle="1" w:styleId="BrochureCopy">
    <w:name w:val="Brochure Copy"/>
    <w:basedOn w:val="a"/>
    <w:qFormat/>
    <w:rsid w:val="00123321"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A00D969313884AF78C0DAE17C7B71D0C">
    <w:name w:val="A00D969313884AF78C0DAE17C7B71D0C"/>
    <w:rsid w:val="00123321"/>
  </w:style>
  <w:style w:type="paragraph" w:customStyle="1" w:styleId="A0556987AEDF42B3B3423AC01DA90EC0">
    <w:name w:val="A0556987AEDF42B3B3423AC01DA90EC0"/>
    <w:rsid w:val="00123321"/>
  </w:style>
  <w:style w:type="paragraph" w:customStyle="1" w:styleId="4462F1800356410CA763517B470509C9">
    <w:name w:val="4462F1800356410CA763517B470509C9"/>
    <w:rsid w:val="00123321"/>
  </w:style>
  <w:style w:type="paragraph" w:customStyle="1" w:styleId="A2B47F7498F04CF4B2CCC71E9BF30782">
    <w:name w:val="A2B47F7498F04CF4B2CCC71E9BF30782"/>
    <w:rsid w:val="00123321"/>
  </w:style>
  <w:style w:type="paragraph" w:customStyle="1" w:styleId="819C168BE868467FAAF85E2459487723">
    <w:name w:val="819C168BE868467FAAF85E2459487723"/>
    <w:rsid w:val="00123321"/>
  </w:style>
  <w:style w:type="paragraph" w:customStyle="1" w:styleId="BE62A72DDE61444FBAF23A862B5159A5">
    <w:name w:val="BE62A72DDE61444FBAF23A862B5159A5"/>
    <w:rsid w:val="00123321"/>
  </w:style>
  <w:style w:type="paragraph" w:customStyle="1" w:styleId="87388E88BCEF432E8DFB9BD64CD74048">
    <w:name w:val="87388E88BCEF432E8DFB9BD64CD74048"/>
    <w:rsid w:val="00123321"/>
  </w:style>
  <w:style w:type="paragraph" w:customStyle="1" w:styleId="58C89C249DE448EF832DF487E617A2F9">
    <w:name w:val="58C89C249DE448EF832DF487E617A2F9"/>
    <w:rsid w:val="00123321"/>
  </w:style>
  <w:style w:type="paragraph" w:customStyle="1" w:styleId="CDD89D8104574A60A1DF119FF80E4514">
    <w:name w:val="CDD89D8104574A60A1DF119FF80E4514"/>
    <w:rsid w:val="00123321"/>
  </w:style>
  <w:style w:type="paragraph" w:customStyle="1" w:styleId="03C1F7B7AF384B8FA985EC5470E8403F">
    <w:name w:val="03C1F7B7AF384B8FA985EC5470E8403F"/>
    <w:rsid w:val="00123321"/>
  </w:style>
  <w:style w:type="paragraph" w:customStyle="1" w:styleId="F07BDA1749404C2D898C197CF0EDDB00">
    <w:name w:val="F07BDA1749404C2D898C197CF0EDDB00"/>
    <w:rsid w:val="00123321"/>
  </w:style>
  <w:style w:type="paragraph" w:customStyle="1" w:styleId="B7CB593620FC4021B4AAFC60C3C2402E">
    <w:name w:val="B7CB593620FC4021B4AAFC60C3C2402E"/>
    <w:rsid w:val="00123321"/>
  </w:style>
  <w:style w:type="paragraph" w:customStyle="1" w:styleId="40E8BB7EAF1747D899FBD0E2040AC62D">
    <w:name w:val="40E8BB7EAF1747D899FBD0E2040AC62D"/>
    <w:rsid w:val="00123321"/>
  </w:style>
  <w:style w:type="paragraph" w:customStyle="1" w:styleId="4A27B28555B44EDA8327100259A8B8C9">
    <w:name w:val="4A27B28555B44EDA8327100259A8B8C9"/>
    <w:rsid w:val="00123321"/>
  </w:style>
  <w:style w:type="paragraph" w:customStyle="1" w:styleId="E44435D564354F71ABC5A54ECC0F4B31">
    <w:name w:val="E44435D564354F71ABC5A54ECC0F4B31"/>
    <w:rsid w:val="00123321"/>
  </w:style>
  <w:style w:type="paragraph" w:customStyle="1" w:styleId="F917C6815E3C4BD7B4E597E67D59BE4D">
    <w:name w:val="F917C6815E3C4BD7B4E597E67D59BE4D"/>
    <w:rsid w:val="00123321"/>
  </w:style>
  <w:style w:type="paragraph" w:customStyle="1" w:styleId="281630A7DC5E44EB8ED3506AA0911BE7">
    <w:name w:val="281630A7DC5E44EB8ED3506AA0911BE7"/>
    <w:rsid w:val="00123321"/>
  </w:style>
  <w:style w:type="paragraph" w:customStyle="1" w:styleId="F67B267D123343389FB0BD46B1E86055">
    <w:name w:val="F67B267D123343389FB0BD46B1E86055"/>
    <w:rsid w:val="00123321"/>
  </w:style>
  <w:style w:type="paragraph" w:customStyle="1" w:styleId="D70B70BEF94341DABC3710A7A88EDD96">
    <w:name w:val="D70B70BEF94341DABC3710A7A88EDD96"/>
    <w:rsid w:val="00123321"/>
  </w:style>
  <w:style w:type="paragraph" w:customStyle="1" w:styleId="94CCBB632BDB4AF48117395F54D68797">
    <w:name w:val="94CCBB632BDB4AF48117395F54D68797"/>
    <w:rsid w:val="00123321"/>
  </w:style>
  <w:style w:type="paragraph" w:customStyle="1" w:styleId="1F1D67DF923B439AAB6537C36C515E75">
    <w:name w:val="1F1D67DF923B439AAB6537C36C515E75"/>
    <w:rsid w:val="00123321"/>
  </w:style>
  <w:style w:type="paragraph" w:customStyle="1" w:styleId="251358D27C2E41DDBB3C3E223DF6BC3B">
    <w:name w:val="251358D27C2E41DDBB3C3E223DF6BC3B"/>
    <w:rsid w:val="00123321"/>
  </w:style>
  <w:style w:type="paragraph" w:customStyle="1" w:styleId="C03923FC9FE14B46B5B1D6D8B5342378">
    <w:name w:val="C03923FC9FE14B46B5B1D6D8B5342378"/>
    <w:rsid w:val="00123321"/>
  </w:style>
  <w:style w:type="paragraph" w:customStyle="1" w:styleId="BrochureList">
    <w:name w:val="Brochure List"/>
    <w:basedOn w:val="a"/>
    <w:qFormat/>
    <w:rsid w:val="00123321"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6EE1DFAE259E454F855FADA4823E4980">
    <w:name w:val="6EE1DFAE259E454F855FADA4823E4980"/>
    <w:rsid w:val="00123321"/>
  </w:style>
  <w:style w:type="paragraph" w:customStyle="1" w:styleId="158626FEEDC94ED6A27DDAB141ED41A3">
    <w:name w:val="158626FEEDC94ED6A27DDAB141ED41A3"/>
    <w:rsid w:val="00123321"/>
  </w:style>
  <w:style w:type="paragraph" w:customStyle="1" w:styleId="6B49C089061045598C47A79EAEE9237F">
    <w:name w:val="6B49C089061045598C47A79EAEE9237F"/>
    <w:rsid w:val="00123321"/>
  </w:style>
  <w:style w:type="paragraph" w:customStyle="1" w:styleId="CE48FCBFA32643EF8D3FB9B34D77C319">
    <w:name w:val="CE48FCBFA32643EF8D3FB9B34D77C319"/>
    <w:rsid w:val="00123321"/>
  </w:style>
  <w:style w:type="paragraph" w:customStyle="1" w:styleId="B846F81CBA9D47FEBA24466354D4FE43">
    <w:name w:val="B846F81CBA9D47FEBA24466354D4FE43"/>
    <w:rsid w:val="00123321"/>
  </w:style>
  <w:style w:type="paragraph" w:customStyle="1" w:styleId="DEEED27493EB41FBA90C9F5737972482">
    <w:name w:val="DEEED27493EB41FBA90C9F5737972482"/>
    <w:rsid w:val="00ED4BB9"/>
  </w:style>
  <w:style w:type="paragraph" w:customStyle="1" w:styleId="C7F9341795664B119FC70DD840956666">
    <w:name w:val="C7F9341795664B119FC70DD840956666"/>
    <w:rsid w:val="00ED4B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Физическое развитие ребёнка от 3 до 4 лет, от 4 до 5 лет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Sample</dc:creator>
  <cp:lastModifiedBy>Владимир</cp:lastModifiedBy>
  <cp:revision>3</cp:revision>
  <cp:lastPrinted>2013-10-02T18:39:00Z</cp:lastPrinted>
  <dcterms:created xsi:type="dcterms:W3CDTF">2023-06-20T10:14:00Z</dcterms:created>
  <dcterms:modified xsi:type="dcterms:W3CDTF">2023-06-20T18:55:00Z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